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554" w:rsidRPr="009B61C4" w:rsidRDefault="00253554" w:rsidP="00D31241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《管理评论》关于</w:t>
      </w:r>
      <w:r w:rsidRPr="009B61C4">
        <w:rPr>
          <w:rFonts w:hint="eastAsia"/>
          <w:b/>
          <w:sz w:val="24"/>
        </w:rPr>
        <w:t>学术道德规范</w:t>
      </w:r>
      <w:r>
        <w:rPr>
          <w:rFonts w:hint="eastAsia"/>
          <w:b/>
          <w:sz w:val="24"/>
        </w:rPr>
        <w:t>的声明</w:t>
      </w:r>
    </w:p>
    <w:p w:rsidR="00253554" w:rsidRDefault="00253554" w:rsidP="003D5F26">
      <w:pPr>
        <w:ind w:firstLineChars="200" w:firstLine="31680"/>
      </w:pPr>
    </w:p>
    <w:p w:rsidR="00253554" w:rsidRDefault="00253554" w:rsidP="003D5F26">
      <w:pPr>
        <w:ind w:firstLineChars="200" w:firstLine="31680"/>
      </w:pPr>
      <w:r w:rsidRPr="00FB71E1">
        <w:rPr>
          <w:rFonts w:hint="eastAsia"/>
        </w:rPr>
        <w:t>为了保证《</w:t>
      </w:r>
      <w:r w:rsidRPr="00EF393C">
        <w:rPr>
          <w:rFonts w:hint="eastAsia"/>
        </w:rPr>
        <w:t>管理评论</w:t>
      </w:r>
      <w:r w:rsidRPr="00FB71E1">
        <w:rPr>
          <w:rFonts w:hint="eastAsia"/>
        </w:rPr>
        <w:t>》</w:t>
      </w:r>
      <w:r>
        <w:rPr>
          <w:rFonts w:hint="eastAsia"/>
        </w:rPr>
        <w:t>的</w:t>
      </w:r>
      <w:r w:rsidRPr="00FB71E1">
        <w:rPr>
          <w:rFonts w:hint="eastAsia"/>
        </w:rPr>
        <w:t>高</w:t>
      </w:r>
      <w:r>
        <w:rPr>
          <w:rFonts w:hint="eastAsia"/>
        </w:rPr>
        <w:t>度学术性和科学性，对</w:t>
      </w:r>
      <w:r w:rsidRPr="00FB71E1">
        <w:rPr>
          <w:rFonts w:hint="eastAsia"/>
        </w:rPr>
        <w:t>出版本</w:t>
      </w:r>
      <w:r>
        <w:rPr>
          <w:rFonts w:hint="eastAsia"/>
        </w:rPr>
        <w:t>刊每</w:t>
      </w:r>
      <w:r w:rsidRPr="00FB71E1">
        <w:rPr>
          <w:rFonts w:hint="eastAsia"/>
        </w:rPr>
        <w:t>篇</w:t>
      </w:r>
      <w:r>
        <w:rPr>
          <w:rFonts w:hint="eastAsia"/>
        </w:rPr>
        <w:t>论文的相关</w:t>
      </w:r>
      <w:r w:rsidRPr="00FB71E1">
        <w:rPr>
          <w:rFonts w:hint="eastAsia"/>
        </w:rPr>
        <w:t>编辑</w:t>
      </w:r>
      <w:r>
        <w:rPr>
          <w:rFonts w:hint="eastAsia"/>
        </w:rPr>
        <w:t>、编委、</w:t>
      </w:r>
      <w:r w:rsidRPr="00FB71E1">
        <w:rPr>
          <w:rFonts w:hint="eastAsia"/>
        </w:rPr>
        <w:t>作者</w:t>
      </w:r>
      <w:r>
        <w:rPr>
          <w:rFonts w:hint="eastAsia"/>
        </w:rPr>
        <w:t>、</w:t>
      </w:r>
      <w:r w:rsidRPr="00FB71E1">
        <w:rPr>
          <w:rFonts w:hint="eastAsia"/>
        </w:rPr>
        <w:t>审稿人和出版者必须遵循的道德行为标准</w:t>
      </w:r>
      <w:r>
        <w:rPr>
          <w:rFonts w:hint="eastAsia"/>
        </w:rPr>
        <w:t>声明</w:t>
      </w:r>
      <w:r w:rsidRPr="00FB71E1">
        <w:rPr>
          <w:rFonts w:hint="eastAsia"/>
        </w:rPr>
        <w:t>如下。</w:t>
      </w:r>
    </w:p>
    <w:p w:rsidR="00253554" w:rsidRPr="00EF393C" w:rsidRDefault="00253554" w:rsidP="00EF393C">
      <w:pPr>
        <w:ind w:firstLineChars="200" w:firstLine="31680"/>
      </w:pPr>
    </w:p>
    <w:p w:rsidR="00253554" w:rsidRPr="00EF393C" w:rsidRDefault="00253554" w:rsidP="00EF393C">
      <w:pPr>
        <w:spacing w:beforeLines="50" w:afterLines="50"/>
        <w:ind w:firstLineChars="200" w:firstLine="31680"/>
      </w:pPr>
      <w:r w:rsidRPr="00EF393C">
        <w:rPr>
          <w:rFonts w:hint="eastAsia"/>
        </w:rPr>
        <w:t>编辑部的责任</w:t>
      </w:r>
      <w:r>
        <w:t>:</w:t>
      </w:r>
    </w:p>
    <w:p w:rsidR="00253554" w:rsidRDefault="00253554" w:rsidP="003E5D63">
      <w:pPr>
        <w:ind w:firstLineChars="200" w:firstLine="31680"/>
      </w:pPr>
      <w:r w:rsidRPr="00EF393C">
        <w:rPr>
          <w:rFonts w:hint="eastAsia"/>
        </w:rPr>
        <w:t>保密制</w:t>
      </w:r>
      <w:r>
        <w:rPr>
          <w:rFonts w:hint="eastAsia"/>
        </w:rPr>
        <w:t>度</w:t>
      </w:r>
      <w:r w:rsidRPr="00EF393C">
        <w:rPr>
          <w:rFonts w:hint="eastAsia"/>
        </w:rPr>
        <w:t>：</w:t>
      </w:r>
      <w:r>
        <w:rPr>
          <w:rFonts w:hint="eastAsia"/>
        </w:rPr>
        <w:t>编辑部采用双向匿名制度，对审稿专家姓名及作者稿件采用严格的双向保密的权力和义务。作者在投稿时可提出需要回避的同行专家，编辑部在送审时会酌情予以考虑。</w:t>
      </w:r>
    </w:p>
    <w:p w:rsidR="00253554" w:rsidRDefault="00253554" w:rsidP="00EF393C">
      <w:pPr>
        <w:ind w:firstLineChars="200" w:firstLine="31680"/>
      </w:pPr>
      <w:r w:rsidRPr="00EF393C">
        <w:rPr>
          <w:rFonts w:hint="eastAsia"/>
        </w:rPr>
        <w:t>外审制度：</w:t>
      </w:r>
      <w:r>
        <w:rPr>
          <w:rFonts w:hint="eastAsia"/>
        </w:rPr>
        <w:t>稿件采用</w:t>
      </w:r>
      <w:r>
        <w:t>2-3</w:t>
      </w:r>
      <w:r>
        <w:rPr>
          <w:rFonts w:hint="eastAsia"/>
        </w:rPr>
        <w:t>个同行专家评审的方式进行匿名审查，保证评审流程和审稿结果的客观性和公正性。</w:t>
      </w:r>
    </w:p>
    <w:p w:rsidR="00253554" w:rsidRDefault="00253554" w:rsidP="00EF393C">
      <w:pPr>
        <w:ind w:firstLineChars="200" w:firstLine="31680"/>
      </w:pPr>
      <w:r w:rsidRPr="00EF393C">
        <w:rPr>
          <w:rFonts w:hint="eastAsia"/>
        </w:rPr>
        <w:t>学术不端检测：</w:t>
      </w:r>
      <w:r>
        <w:rPr>
          <w:rFonts w:hint="eastAsia"/>
        </w:rPr>
        <w:t>作者投稿后</w:t>
      </w:r>
      <w:r w:rsidRPr="005278E2">
        <w:rPr>
          <w:rFonts w:hint="eastAsia"/>
        </w:rPr>
        <w:t>，</w:t>
      </w:r>
      <w:r>
        <w:rPr>
          <w:rFonts w:hint="eastAsia"/>
        </w:rPr>
        <w:t>系统将稿件进行学术不端检测，文字复制比超过规定比例作退稿处理。</w:t>
      </w:r>
      <w:r w:rsidRPr="002051AD">
        <w:rPr>
          <w:rFonts w:hint="eastAsia"/>
        </w:rPr>
        <w:t>对于检测通过的稿件，编辑部将给作者发送收稿通知，</w:t>
      </w:r>
      <w:r>
        <w:rPr>
          <w:rFonts w:hint="eastAsia"/>
        </w:rPr>
        <w:t>系统会按流程规定，每一流程环节都会给作者发送邮件通知。</w:t>
      </w:r>
    </w:p>
    <w:p w:rsidR="00253554" w:rsidRDefault="00253554" w:rsidP="00FB71E1">
      <w:pPr>
        <w:ind w:firstLine="420"/>
      </w:pPr>
      <w:r w:rsidRPr="00EF393C">
        <w:rPr>
          <w:rFonts w:hint="eastAsia"/>
        </w:rPr>
        <w:t>学术道德监管：</w:t>
      </w:r>
      <w:r w:rsidRPr="00EF393C">
        <w:t xml:space="preserve"> </w:t>
      </w:r>
      <w:r>
        <w:rPr>
          <w:rFonts w:hint="eastAsia"/>
        </w:rPr>
        <w:t>编辑委员会全体成员及编辑部全体编辑人员具有监管本刊</w:t>
      </w:r>
      <w:r w:rsidRPr="009B61C4">
        <w:rPr>
          <w:rFonts w:hint="eastAsia"/>
        </w:rPr>
        <w:t>学术道德规范要求</w:t>
      </w:r>
      <w:r>
        <w:rPr>
          <w:rFonts w:hint="eastAsia"/>
        </w:rPr>
        <w:t>，</w:t>
      </w:r>
      <w:r w:rsidRPr="002051AD">
        <w:rPr>
          <w:rFonts w:hint="eastAsia"/>
        </w:rPr>
        <w:t>保证</w:t>
      </w:r>
      <w:r>
        <w:rPr>
          <w:rFonts w:hint="eastAsia"/>
        </w:rPr>
        <w:t>本刊稿件非商业营利性、论点真实可靠、论据具有高度科学性等一贯高标准、严要求</w:t>
      </w:r>
      <w:r w:rsidRPr="00EF393C">
        <w:rPr>
          <w:rFonts w:hint="eastAsia"/>
        </w:rPr>
        <w:t>的</w:t>
      </w:r>
      <w:r>
        <w:rPr>
          <w:rFonts w:hint="eastAsia"/>
        </w:rPr>
        <w:t>学术道德作风的权力和义务。</w:t>
      </w:r>
    </w:p>
    <w:p w:rsidR="00253554" w:rsidRDefault="00253554" w:rsidP="00FB71E1">
      <w:pPr>
        <w:ind w:firstLine="420"/>
      </w:pPr>
      <w:r w:rsidRPr="00EF393C">
        <w:rPr>
          <w:rFonts w:hint="eastAsia"/>
        </w:rPr>
        <w:t>保持刊物的科学性：</w:t>
      </w:r>
      <w:r w:rsidRPr="00CF54E9">
        <w:rPr>
          <w:rFonts w:hint="eastAsia"/>
        </w:rPr>
        <w:t>在稿件</w:t>
      </w:r>
      <w:r>
        <w:rPr>
          <w:rFonts w:hint="eastAsia"/>
        </w:rPr>
        <w:t>刊发</w:t>
      </w:r>
      <w:r w:rsidRPr="00CF54E9">
        <w:rPr>
          <w:rFonts w:hint="eastAsia"/>
        </w:rPr>
        <w:t>之前，编辑部</w:t>
      </w:r>
      <w:r>
        <w:rPr>
          <w:rFonts w:hint="eastAsia"/>
        </w:rPr>
        <w:t>需</w:t>
      </w:r>
      <w:r w:rsidRPr="00CF54E9">
        <w:rPr>
          <w:rFonts w:hint="eastAsia"/>
        </w:rPr>
        <w:t>对录用稿件</w:t>
      </w:r>
      <w:r>
        <w:rPr>
          <w:rFonts w:hint="eastAsia"/>
        </w:rPr>
        <w:t>进行编辑、加工，并与作者针对稿件中的规范性等问题进行沟通。若发现本刊已出版论文的存在重大问题，经主编、专家及编辑部一致讨论，根据相关人员达成的共识，必要时发表对已出版物进行更正、澄清、撤销及道歉的声明。</w:t>
      </w:r>
    </w:p>
    <w:p w:rsidR="00253554" w:rsidRDefault="00253554" w:rsidP="003D5F26">
      <w:pPr>
        <w:ind w:firstLineChars="200" w:firstLine="31680"/>
        <w:rPr>
          <w:b/>
        </w:rPr>
      </w:pPr>
    </w:p>
    <w:p w:rsidR="00253554" w:rsidRPr="003E5D63" w:rsidRDefault="00253554" w:rsidP="003E5D63">
      <w:pPr>
        <w:spacing w:beforeLines="50" w:afterLines="50"/>
        <w:ind w:firstLineChars="200" w:firstLine="31680"/>
      </w:pPr>
      <w:r w:rsidRPr="003E5D63">
        <w:rPr>
          <w:rFonts w:hint="eastAsia"/>
        </w:rPr>
        <w:t>审稿人的责任</w:t>
      </w:r>
    </w:p>
    <w:p w:rsidR="00253554" w:rsidRPr="003E5D63" w:rsidRDefault="00253554" w:rsidP="003E5D63">
      <w:pPr>
        <w:ind w:firstLineChars="200" w:firstLine="31680"/>
      </w:pPr>
      <w:r w:rsidRPr="003E5D63">
        <w:rPr>
          <w:rFonts w:hint="eastAsia"/>
        </w:rPr>
        <w:t>审稿的客观性标准：</w:t>
      </w:r>
      <w:r>
        <w:rPr>
          <w:rFonts w:hint="eastAsia"/>
        </w:rPr>
        <w:t>审稿人</w:t>
      </w:r>
      <w:r w:rsidRPr="006B0ABF">
        <w:rPr>
          <w:rFonts w:hint="eastAsia"/>
        </w:rPr>
        <w:t>意见</w:t>
      </w:r>
      <w:r>
        <w:rPr>
          <w:rFonts w:hint="eastAsia"/>
        </w:rPr>
        <w:t>应论据充分、论点</w:t>
      </w:r>
      <w:r w:rsidRPr="006B0ABF">
        <w:rPr>
          <w:rFonts w:hint="eastAsia"/>
        </w:rPr>
        <w:t>明确，评论应</w:t>
      </w:r>
      <w:r>
        <w:rPr>
          <w:rFonts w:hint="eastAsia"/>
        </w:rPr>
        <w:t>客观、公正，评审意见详细，中肯</w:t>
      </w:r>
      <w:r w:rsidRPr="006B0ABF">
        <w:rPr>
          <w:rFonts w:hint="eastAsia"/>
        </w:rPr>
        <w:t>。</w:t>
      </w:r>
    </w:p>
    <w:p w:rsidR="00253554" w:rsidRPr="003E5D63" w:rsidRDefault="00253554" w:rsidP="003E5D63">
      <w:pPr>
        <w:ind w:firstLineChars="200" w:firstLine="31680"/>
      </w:pPr>
      <w:r w:rsidRPr="003E5D63">
        <w:rPr>
          <w:rFonts w:hint="eastAsia"/>
        </w:rPr>
        <w:t>稿件的保密性：</w:t>
      </w:r>
      <w:r>
        <w:rPr>
          <w:rFonts w:hint="eastAsia"/>
        </w:rPr>
        <w:t>遵从本刊同行专家匿名评审的规则，保证审稿结果的保密性。</w:t>
      </w:r>
    </w:p>
    <w:p w:rsidR="00253554" w:rsidRPr="002051AD" w:rsidRDefault="00253554" w:rsidP="003E5D63">
      <w:pPr>
        <w:ind w:firstLineChars="200" w:firstLine="31680"/>
      </w:pPr>
      <w:r w:rsidRPr="003E5D63">
        <w:rPr>
          <w:rFonts w:hint="eastAsia"/>
        </w:rPr>
        <w:t>审稿的及时性：</w:t>
      </w:r>
      <w:r w:rsidRPr="00FB71E1">
        <w:rPr>
          <w:rFonts w:hint="eastAsia"/>
        </w:rPr>
        <w:t>审稿人</w:t>
      </w:r>
      <w:r>
        <w:rPr>
          <w:rFonts w:hint="eastAsia"/>
        </w:rPr>
        <w:t>按规定在评审期内给出一审结果</w:t>
      </w:r>
      <w:r w:rsidRPr="00FB71E1">
        <w:rPr>
          <w:rFonts w:hint="eastAsia"/>
        </w:rPr>
        <w:t>，</w:t>
      </w:r>
      <w:r>
        <w:rPr>
          <w:rFonts w:hint="eastAsia"/>
        </w:rPr>
        <w:t>尽早在流程规定的时间负责地给出审稿结果。如果审稿人认为自身无法胜任</w:t>
      </w:r>
      <w:r w:rsidRPr="00FB71E1">
        <w:rPr>
          <w:rFonts w:hint="eastAsia"/>
        </w:rPr>
        <w:t>指定稿件</w:t>
      </w:r>
      <w:r>
        <w:rPr>
          <w:rFonts w:hint="eastAsia"/>
        </w:rPr>
        <w:t>的</w:t>
      </w:r>
      <w:r w:rsidRPr="00FB71E1">
        <w:rPr>
          <w:rFonts w:hint="eastAsia"/>
        </w:rPr>
        <w:t>审查或无法提供及时的审</w:t>
      </w:r>
      <w:r>
        <w:rPr>
          <w:rFonts w:hint="eastAsia"/>
        </w:rPr>
        <w:t>稿结果，</w:t>
      </w:r>
      <w:r w:rsidRPr="00FB71E1">
        <w:rPr>
          <w:rFonts w:hint="eastAsia"/>
        </w:rPr>
        <w:t>应</w:t>
      </w:r>
      <w:r>
        <w:rPr>
          <w:rFonts w:hint="eastAsia"/>
        </w:rPr>
        <w:t>及时</w:t>
      </w:r>
      <w:r w:rsidRPr="00FB71E1">
        <w:rPr>
          <w:rFonts w:hint="eastAsia"/>
        </w:rPr>
        <w:t>通知</w:t>
      </w:r>
      <w:r w:rsidRPr="002051AD">
        <w:rPr>
          <w:rFonts w:hint="eastAsia"/>
        </w:rPr>
        <w:t>编辑部。</w:t>
      </w:r>
    </w:p>
    <w:p w:rsidR="00253554" w:rsidRPr="002051AD" w:rsidRDefault="00253554" w:rsidP="003E5D63">
      <w:pPr>
        <w:ind w:firstLineChars="200" w:firstLine="31680"/>
      </w:pPr>
      <w:r w:rsidRPr="003E5D63">
        <w:rPr>
          <w:rFonts w:hint="eastAsia"/>
        </w:rPr>
        <w:t>避免与稿件的冲突或关系：</w:t>
      </w:r>
      <w:r w:rsidRPr="002051AD">
        <w:rPr>
          <w:rFonts w:hint="eastAsia"/>
        </w:rPr>
        <w:t>审稿人与所审稿件的相关研究、作者及其单位、基金项目等不应有任何冲突或关系，如果发现审查的稿件存在竞争、合作，或与作者或其所在单位有某种关系或联系，应终止审稿并及时通知编辑部。</w:t>
      </w:r>
    </w:p>
    <w:p w:rsidR="00253554" w:rsidRPr="003E5D63" w:rsidRDefault="00253554" w:rsidP="003E5D63">
      <w:pPr>
        <w:ind w:firstLineChars="200" w:firstLine="31680"/>
      </w:pPr>
    </w:p>
    <w:p w:rsidR="00253554" w:rsidRPr="003E5D63" w:rsidRDefault="00253554" w:rsidP="003E5D63">
      <w:pPr>
        <w:spacing w:beforeLines="50" w:afterLines="50"/>
        <w:ind w:firstLineChars="200" w:firstLine="31680"/>
      </w:pPr>
      <w:r w:rsidRPr="003E5D63">
        <w:rPr>
          <w:rFonts w:hint="eastAsia"/>
        </w:rPr>
        <w:t>作者的责任</w:t>
      </w:r>
    </w:p>
    <w:p w:rsidR="00253554" w:rsidRPr="003E5D63" w:rsidRDefault="00253554" w:rsidP="003E5D63">
      <w:pPr>
        <w:ind w:firstLineChars="200" w:firstLine="31680"/>
      </w:pPr>
      <w:r w:rsidRPr="003E5D63">
        <w:rPr>
          <w:rFonts w:hint="eastAsia"/>
        </w:rPr>
        <w:t>同行评审约定：</w:t>
      </w:r>
      <w:r w:rsidRPr="006B0ABF">
        <w:rPr>
          <w:rFonts w:hint="eastAsia"/>
        </w:rPr>
        <w:t>向本刊投稿的作者被视为自愿遵从同行</w:t>
      </w:r>
      <w:r>
        <w:rPr>
          <w:rFonts w:hint="eastAsia"/>
        </w:rPr>
        <w:t>专家匿名</w:t>
      </w:r>
      <w:r w:rsidRPr="006B0ABF">
        <w:rPr>
          <w:rFonts w:hint="eastAsia"/>
        </w:rPr>
        <w:t>评审的要求</w:t>
      </w:r>
      <w:r>
        <w:rPr>
          <w:rFonts w:hint="eastAsia"/>
        </w:rPr>
        <w:t>，作者可以对审稿结果向编辑部进行申诉，但是不得以任何方式获取审稿专家的任何个人信息</w:t>
      </w:r>
      <w:r w:rsidRPr="006B0ABF">
        <w:rPr>
          <w:rFonts w:hint="eastAsia"/>
        </w:rPr>
        <w:t>。</w:t>
      </w:r>
    </w:p>
    <w:p w:rsidR="00253554" w:rsidRDefault="00253554" w:rsidP="003E5D63">
      <w:pPr>
        <w:ind w:firstLineChars="200" w:firstLine="31680"/>
      </w:pPr>
      <w:r w:rsidRPr="003E5D63">
        <w:rPr>
          <w:rFonts w:hint="eastAsia"/>
        </w:rPr>
        <w:t>学术规范性：</w:t>
      </w:r>
      <w:r>
        <w:rPr>
          <w:rFonts w:hint="eastAsia"/>
        </w:rPr>
        <w:t>本刊要求研究论文必须有创新性；立论科学，论点明确，推理严谨；词语准确，文字精练，数据可靠；插图具有高清晰性和可读性；内容充实完整；遵从国家法定计量单位、数字用法、标点符号及其他标准。</w:t>
      </w:r>
    </w:p>
    <w:p w:rsidR="00253554" w:rsidRDefault="00253554" w:rsidP="003E5D63">
      <w:pPr>
        <w:ind w:firstLineChars="200" w:firstLine="31680"/>
      </w:pPr>
      <w:r w:rsidRPr="003E5D63">
        <w:rPr>
          <w:rFonts w:hint="eastAsia"/>
        </w:rPr>
        <w:t>原创性：</w:t>
      </w:r>
      <w:r>
        <w:rPr>
          <w:rFonts w:hint="eastAsia"/>
        </w:rPr>
        <w:t>本刊只刊登首发稿，严禁一稿两投，重复内容多次投稿（包括以不同文种分别投稿）以及抄</w:t>
      </w:r>
      <w:r w:rsidRPr="00EA5052">
        <w:rPr>
          <w:rFonts w:hint="eastAsia"/>
        </w:rPr>
        <w:t>袭、剽窃、弄虚作假等学术不端行为的文章</w:t>
      </w:r>
      <w:r>
        <w:rPr>
          <w:rFonts w:hint="eastAsia"/>
        </w:rPr>
        <w:t>等现象。一旦发现有上述情况，该作者的稿件将被作退稿处理，</w:t>
      </w:r>
      <w:r w:rsidRPr="00EA5052">
        <w:rPr>
          <w:rFonts w:hint="eastAsia"/>
        </w:rPr>
        <w:t>视情节轻重给予书面警告、拒绝刊登有其署名的稿件、通知其所在单位等处理；轻者给予</w:t>
      </w:r>
      <w:r w:rsidRPr="00EA5052">
        <w:t>3-5</w:t>
      </w:r>
      <w:r w:rsidRPr="00EA5052">
        <w:rPr>
          <w:rFonts w:hint="eastAsia"/>
        </w:rPr>
        <w:t>年不允许刊发其论文的处罚，情节严重者，将以适当方式予以公布，终生不刊用该作者的论文，</w:t>
      </w:r>
      <w:r>
        <w:rPr>
          <w:rFonts w:hint="eastAsia"/>
        </w:rPr>
        <w:t>同时通知所在单位严肃处理，并向</w:t>
      </w:r>
      <w:r w:rsidRPr="003E5D63">
        <w:rPr>
          <w:rFonts w:hint="eastAsia"/>
        </w:rPr>
        <w:t>相关专业</w:t>
      </w:r>
      <w:r>
        <w:rPr>
          <w:rFonts w:hint="eastAsia"/>
        </w:rPr>
        <w:t>期刊通报。来稿如涉及保密事项，概由作者本人负责。</w:t>
      </w:r>
    </w:p>
    <w:p w:rsidR="00253554" w:rsidRDefault="00253554" w:rsidP="003E5D63">
      <w:pPr>
        <w:ind w:firstLineChars="200" w:firstLine="31680"/>
      </w:pPr>
      <w:r w:rsidRPr="003E5D63">
        <w:rPr>
          <w:rFonts w:hint="eastAsia"/>
        </w:rPr>
        <w:t>对参考文献的要求：</w:t>
      </w:r>
      <w:r>
        <w:rPr>
          <w:rFonts w:hint="eastAsia"/>
        </w:rPr>
        <w:t>作者在文中引用他人观点、数据和材料的地方，</w:t>
      </w:r>
      <w:r w:rsidRPr="003E5D63">
        <w:rPr>
          <w:rFonts w:hint="eastAsia"/>
        </w:rPr>
        <w:t>应顺序标明引用的有关图书、期刊</w:t>
      </w:r>
      <w:r>
        <w:rPr>
          <w:rFonts w:hint="eastAsia"/>
        </w:rPr>
        <w:t>资料，并在文末列出参考文献表。参考文献要能反映该学科近年来的发展情况，具体著录要求参见《管理评论》网站</w:t>
      </w:r>
      <w:r>
        <w:t>www.glplzz</w:t>
      </w:r>
      <w:r>
        <w:rPr>
          <w:rFonts w:hint="eastAsia"/>
        </w:rPr>
        <w:t>投稿说明。</w:t>
      </w:r>
    </w:p>
    <w:p w:rsidR="00253554" w:rsidRPr="00FB71E1" w:rsidRDefault="00253554" w:rsidP="003E5D63">
      <w:pPr>
        <w:ind w:firstLineChars="200" w:firstLine="31680"/>
      </w:pPr>
      <w:r w:rsidRPr="003E5D63">
        <w:rPr>
          <w:rFonts w:hint="eastAsia"/>
        </w:rPr>
        <w:t>作者署名的要求：</w:t>
      </w:r>
      <w:r>
        <w:rPr>
          <w:rFonts w:hint="eastAsia"/>
        </w:rPr>
        <w:t>稿件的作者必须是直接参与研究工作或对其有重要指导作用的成员（如研究生导师等）。严禁与论文无关人员挂名。</w:t>
      </w:r>
    </w:p>
    <w:p w:rsidR="00253554" w:rsidRDefault="00253554" w:rsidP="00D31241">
      <w:pPr>
        <w:ind w:firstLine="420"/>
      </w:pPr>
      <w:r w:rsidRPr="003E5D63">
        <w:rPr>
          <w:rFonts w:hint="eastAsia"/>
        </w:rPr>
        <w:t>版权转让约定：</w:t>
      </w:r>
      <w:r w:rsidRPr="00CF54E9">
        <w:rPr>
          <w:rFonts w:hint="eastAsia"/>
        </w:rPr>
        <w:t>论文的著作权属于作者，文责由作者自负。</w:t>
      </w:r>
      <w:r>
        <w:rPr>
          <w:rFonts w:hint="eastAsia"/>
        </w:rPr>
        <w:t>为了保证作者的署名权和知识产权，作者应在《版权转让协议》（见</w:t>
      </w:r>
      <w:hyperlink r:id="rId6" w:history="1">
        <w:r w:rsidRPr="0045161B">
          <w:rPr>
            <w:rStyle w:val="Hyperlink"/>
          </w:rPr>
          <w:t>www.glplzz</w:t>
        </w:r>
      </w:hyperlink>
      <w:r>
        <w:rPr>
          <w:rFonts w:hint="eastAsia"/>
        </w:rPr>
        <w:t>网站下载，按作者顺序）上签名。本刊编辑部对来稿有文字修改权，对所发稿有版权。论文发表后，作者同意将该论文的著作权自动转让给编辑部，包括电子出版、多媒体出版、网络出版及以其他形式出版的权利。作者如果不允许本刊对稿件作文字性及内容删改，或不同意论文的转载、摘编、收录，请在投稿时声明。</w:t>
      </w:r>
    </w:p>
    <w:p w:rsidR="00253554" w:rsidRPr="003E5D63" w:rsidRDefault="00253554" w:rsidP="00925F51">
      <w:pPr>
        <w:spacing w:beforeLines="50" w:afterLines="50"/>
        <w:ind w:firstLine="403"/>
      </w:pPr>
      <w:r w:rsidRPr="003E5D63">
        <w:rPr>
          <w:rFonts w:hint="eastAsia"/>
        </w:rPr>
        <w:t>处置</w:t>
      </w:r>
      <w:r>
        <w:rPr>
          <w:rFonts w:hint="eastAsia"/>
        </w:rPr>
        <w:t>规定：</w:t>
      </w:r>
    </w:p>
    <w:p w:rsidR="00253554" w:rsidRDefault="00253554" w:rsidP="00CF54E9">
      <w:pPr>
        <w:ind w:firstLine="405"/>
      </w:pPr>
      <w:r>
        <w:rPr>
          <w:rFonts w:hint="eastAsia"/>
        </w:rPr>
        <w:t>一旦发现有违反以上规定的行为，即使是在其他刊物投稿时发生的违规行为，将实行以下处置措施：</w:t>
      </w:r>
    </w:p>
    <w:p w:rsidR="00253554" w:rsidRPr="002051AD" w:rsidRDefault="00253554" w:rsidP="00CF54E9">
      <w:pPr>
        <w:ind w:firstLine="405"/>
      </w:pPr>
      <w:r>
        <w:t>1.</w:t>
      </w:r>
      <w:r>
        <w:rPr>
          <w:rFonts w:hint="eastAsia"/>
        </w:rPr>
        <w:t>立即对违规稿件进行</w:t>
      </w:r>
      <w:r w:rsidRPr="002051AD">
        <w:rPr>
          <w:rFonts w:hint="eastAsia"/>
        </w:rPr>
        <w:t>退稿。</w:t>
      </w:r>
    </w:p>
    <w:p w:rsidR="00253554" w:rsidRDefault="00253554" w:rsidP="00CF54E9">
      <w:pPr>
        <w:ind w:firstLine="405"/>
      </w:pPr>
      <w:r>
        <w:t>2.</w:t>
      </w:r>
      <w:r>
        <w:rPr>
          <w:rFonts w:hint="eastAsia"/>
        </w:rPr>
        <w:t>视情节严重程度</w:t>
      </w:r>
      <w:r>
        <w:t>3-5</w:t>
      </w:r>
      <w:r>
        <w:rPr>
          <w:rFonts w:hint="eastAsia"/>
        </w:rPr>
        <w:t>年内不允许违规稿件的任何作者以任何身份向本刊新投稿，包括以第一作者、通信作者或其他作者的身份。</w:t>
      </w:r>
    </w:p>
    <w:p w:rsidR="00253554" w:rsidRDefault="00253554" w:rsidP="00CF54E9">
      <w:pPr>
        <w:ind w:firstLine="405"/>
      </w:pPr>
    </w:p>
    <w:p w:rsidR="00253554" w:rsidRDefault="00253554" w:rsidP="00CF54E9">
      <w:pPr>
        <w:ind w:firstLine="405"/>
      </w:pPr>
      <w:r>
        <w:rPr>
          <w:rFonts w:hint="eastAsia"/>
        </w:rPr>
        <w:t>以上约定和措施自公布之日起执行。编辑部全体编辑人员、编辑委员会全体成员、作者、审稿专家、出版社及社会公众具有对以上约定和措施实行监管和监督的权力。</w:t>
      </w:r>
    </w:p>
    <w:p w:rsidR="00253554" w:rsidRDefault="00253554" w:rsidP="00CF54E9">
      <w:pPr>
        <w:ind w:firstLine="405"/>
      </w:pPr>
    </w:p>
    <w:sectPr w:rsidR="00253554" w:rsidSect="00D32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3554" w:rsidRDefault="00253554" w:rsidP="00D31241">
      <w:r>
        <w:separator/>
      </w:r>
    </w:p>
  </w:endnote>
  <w:endnote w:type="continuationSeparator" w:id="0">
    <w:p w:rsidR="00253554" w:rsidRDefault="00253554" w:rsidP="00D312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3554" w:rsidRDefault="00253554" w:rsidP="00D31241">
      <w:r>
        <w:separator/>
      </w:r>
    </w:p>
  </w:footnote>
  <w:footnote w:type="continuationSeparator" w:id="0">
    <w:p w:rsidR="00253554" w:rsidRDefault="00253554" w:rsidP="00D312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1241"/>
    <w:rsid w:val="000649F4"/>
    <w:rsid w:val="000E0DAA"/>
    <w:rsid w:val="0014010C"/>
    <w:rsid w:val="001C50A2"/>
    <w:rsid w:val="001D4169"/>
    <w:rsid w:val="002051AD"/>
    <w:rsid w:val="00253554"/>
    <w:rsid w:val="00274AE6"/>
    <w:rsid w:val="00347046"/>
    <w:rsid w:val="0035002C"/>
    <w:rsid w:val="003549EF"/>
    <w:rsid w:val="00375AE6"/>
    <w:rsid w:val="003D5F26"/>
    <w:rsid w:val="003E5D63"/>
    <w:rsid w:val="0043210A"/>
    <w:rsid w:val="0045161B"/>
    <w:rsid w:val="00461BF4"/>
    <w:rsid w:val="0051249D"/>
    <w:rsid w:val="005278E2"/>
    <w:rsid w:val="0058305F"/>
    <w:rsid w:val="0059413C"/>
    <w:rsid w:val="006B0ABF"/>
    <w:rsid w:val="00840985"/>
    <w:rsid w:val="00890A38"/>
    <w:rsid w:val="0092157D"/>
    <w:rsid w:val="00925F51"/>
    <w:rsid w:val="009B61C4"/>
    <w:rsid w:val="00A320C4"/>
    <w:rsid w:val="00A546A8"/>
    <w:rsid w:val="00A84DF4"/>
    <w:rsid w:val="00AB1C37"/>
    <w:rsid w:val="00AB4324"/>
    <w:rsid w:val="00AC106A"/>
    <w:rsid w:val="00B35402"/>
    <w:rsid w:val="00BD13E4"/>
    <w:rsid w:val="00BD337E"/>
    <w:rsid w:val="00BE7C98"/>
    <w:rsid w:val="00C75D0E"/>
    <w:rsid w:val="00CF54E9"/>
    <w:rsid w:val="00D31241"/>
    <w:rsid w:val="00D32024"/>
    <w:rsid w:val="00D43A3F"/>
    <w:rsid w:val="00D742F2"/>
    <w:rsid w:val="00DC15CA"/>
    <w:rsid w:val="00DC3DF6"/>
    <w:rsid w:val="00E32C90"/>
    <w:rsid w:val="00EA5052"/>
    <w:rsid w:val="00EC756D"/>
    <w:rsid w:val="00ED3476"/>
    <w:rsid w:val="00EF19AD"/>
    <w:rsid w:val="00EF393C"/>
    <w:rsid w:val="00F053BC"/>
    <w:rsid w:val="00F67FD7"/>
    <w:rsid w:val="00F7268E"/>
    <w:rsid w:val="00FB1772"/>
    <w:rsid w:val="00FB7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024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312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3124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D312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D31241"/>
    <w:rPr>
      <w:rFonts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5278E2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rsid w:val="00B35402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rsid w:val="00DD4E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92742">
      <w:marLeft w:val="0"/>
      <w:marRight w:val="1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lplz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212</TotalTime>
  <Pages>2</Pages>
  <Words>274</Words>
  <Characters>1562</Characters>
  <Application>Microsoft Office Outlook</Application>
  <DocSecurity>0</DocSecurity>
  <Lines>0</Lines>
  <Paragraphs>0</Paragraphs>
  <ScaleCrop>false</ScaleCrop>
  <Company>WwW.YlmF.CoM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《中国粉体技术》关于学术道德规范的声明</dc:title>
  <dc:subject/>
  <dc:creator>雨林木风</dc:creator>
  <cp:keywords/>
  <dc:description/>
  <cp:lastModifiedBy>user</cp:lastModifiedBy>
  <cp:revision>7</cp:revision>
  <cp:lastPrinted>2015-11-09T08:13:00Z</cp:lastPrinted>
  <dcterms:created xsi:type="dcterms:W3CDTF">2015-11-09T02:40:00Z</dcterms:created>
  <dcterms:modified xsi:type="dcterms:W3CDTF">2015-11-09T08:59:00Z</dcterms:modified>
</cp:coreProperties>
</file>